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rPr>
          <w:lang w:val="en-US"/>
        </w:rPr>
        <w:t xml:space="preserve">  </w:t>
      </w:r>
      <w:r w:rsidR="00E07487" w:rsidRPr="00E07487">
        <w:rPr>
          <w:lang w:val="en-US"/>
        </w:rPr>
        <w:t>0818500000824007829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620367" w:rsidRPr="00AC61EF" w:rsidTr="00001F63">
        <w:tc>
          <w:tcPr>
            <w:tcW w:w="1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ния ограничивающих конкуренцию согласованных действий предусмотрена ответстве</w:t>
            </w:r>
            <w:r w:rsidRPr="00FB57B2">
              <w:rPr>
                <w:color w:val="FF0000"/>
              </w:rPr>
              <w:t>н</w:t>
            </w:r>
            <w:r w:rsidRPr="00FB57B2">
              <w:rPr>
                <w:color w:val="FF0000"/>
              </w:rPr>
              <w:t>ность в соответствии со ст. 14.32 КоАП РФ и ст. 178 УК РФ</w:t>
            </w:r>
            <w:proofErr w:type="gramEnd"/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E07487" w:rsidP="009B41EA">
            <w:r w:rsidRPr="00B21F90">
              <w:t xml:space="preserve">№ </w:t>
            </w:r>
            <w:r w:rsidRPr="00B21F90">
              <w:rPr>
                <w:lang w:val="en-US"/>
              </w:rPr>
              <w:t xml:space="preserve">  </w:t>
            </w:r>
            <w:r w:rsidRPr="00E07487">
              <w:rPr>
                <w:lang w:val="en-US"/>
              </w:rPr>
              <w:t>0818500000824007829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E07487" w:rsidRDefault="000E54B5" w:rsidP="009B41EA">
            <w:r w:rsidRPr="001E1E15">
              <w:t xml:space="preserve">Строительство канализационной сети по ул. </w:t>
            </w:r>
            <w:proofErr w:type="spellStart"/>
            <w:r w:rsidRPr="001E1E15">
              <w:t>Бувина</w:t>
            </w:r>
            <w:proofErr w:type="spellEnd"/>
            <w:r w:rsidRPr="001E1E15">
              <w:t xml:space="preserve"> от ул. Муравьева до ул. Даргомыжского, по ул. Да</w:t>
            </w:r>
            <w:r w:rsidRPr="001E1E15">
              <w:t>р</w:t>
            </w:r>
            <w:r w:rsidRPr="001E1E15">
              <w:t xml:space="preserve">гомыжского от ул. </w:t>
            </w:r>
            <w:proofErr w:type="spellStart"/>
            <w:r w:rsidRPr="001E1E15">
              <w:t>Бувина</w:t>
            </w:r>
            <w:proofErr w:type="spellEnd"/>
            <w:r w:rsidRPr="001E1E15">
              <w:t xml:space="preserve"> </w:t>
            </w:r>
            <w:proofErr w:type="gramStart"/>
            <w:r w:rsidRPr="001E1E15">
              <w:t>до</w:t>
            </w:r>
            <w:proofErr w:type="gramEnd"/>
            <w:r w:rsidRPr="001E1E15">
              <w:t xml:space="preserve"> ул. </w:t>
            </w:r>
            <w:proofErr w:type="spellStart"/>
            <w:r w:rsidRPr="001E1E15">
              <w:t>Анапской</w:t>
            </w:r>
            <w:proofErr w:type="spellEnd"/>
            <w:r w:rsidRPr="001E1E15">
              <w:t xml:space="preserve"> в г. Т</w:t>
            </w:r>
            <w:r w:rsidRPr="001E1E15">
              <w:t>е</w:t>
            </w:r>
            <w:r w:rsidRPr="001E1E15">
              <w:t>мрюке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 на провед</w:t>
            </w:r>
            <w:r w:rsidRPr="001E1E15">
              <w:t>е</w:t>
            </w:r>
            <w:r w:rsidRPr="001E1E15">
              <w:t>ние работ по строительству, реконструкции, кап</w:t>
            </w:r>
            <w:proofErr w:type="gramStart"/>
            <w:r w:rsidRPr="001E1E15">
              <w:t>.</w:t>
            </w:r>
            <w:proofErr w:type="gramEnd"/>
            <w:r w:rsidRPr="001E1E15">
              <w:t xml:space="preserve"> </w:t>
            </w:r>
            <w:proofErr w:type="gramStart"/>
            <w:r w:rsidRPr="001E1E15">
              <w:t>р</w:t>
            </w:r>
            <w:proofErr w:type="gramEnd"/>
            <w:r w:rsidRPr="001E1E15">
              <w:t>е</w:t>
            </w:r>
            <w:r w:rsidRPr="001E1E15">
              <w:t>монту, сносу объекта кап. строительства в соотве</w:t>
            </w:r>
            <w:r w:rsidRPr="001E1E15">
              <w:t>т</w:t>
            </w:r>
            <w:r w:rsidRPr="001E1E15">
              <w:t>ствии с п. 8 ч. 1 ст. 33 Закона № 44-ФЗ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E07487" w:rsidRDefault="001E1E15" w:rsidP="009B41EA">
            <w:r w:rsidRPr="001E1E15">
              <w:t>Уполномоченное учреждение</w:t>
            </w:r>
          </w:p>
          <w:p w:rsidR="00C139A2" w:rsidRPr="001E1E15" w:rsidRDefault="001E1E15" w:rsidP="009B41EA">
            <w:r w:rsidRPr="001E1E15">
              <w:t>ГОСУДАРСТВЕННОЕ КАЗЕННОЕ УЧРЕЖДЕНИЕ КРАСНОДАРСКОГО КРАЯ "ДИРЕКЦИЯ ГОС</w:t>
            </w:r>
            <w:r w:rsidRPr="001E1E15">
              <w:t>У</w:t>
            </w:r>
            <w:r w:rsidRPr="001E1E15">
              <w:t>ДАРСТВЕННЫХ ЗАКУПОК"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ГОСУДАРСТВЕННОЕ КАЗЕННОЕ УЧРЕЖДЕНИЕ КРАСНОДАРСКОГО КРАЯ "ДИРЕКЦИЯ ГОС</w:t>
            </w:r>
            <w:r w:rsidRPr="00E11939">
              <w:t>У</w:t>
            </w:r>
            <w:r w:rsidRPr="00E11939">
              <w:t>ДАРСТВЕННЫХ ЗАКУПОК"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>350000, КРАСНОДАРСКИЙ КРАЙ</w:t>
            </w:r>
            <w:proofErr w:type="gramStart"/>
            <w:r w:rsidRPr="00E11939">
              <w:t xml:space="preserve"> ,</w:t>
            </w:r>
            <w:proofErr w:type="gramEnd"/>
            <w:r w:rsidRPr="00E11939">
              <w:t xml:space="preserve"> Г. КРАСН</w:t>
            </w:r>
            <w:r w:rsidRPr="00E11939">
              <w:t>О</w:t>
            </w:r>
            <w:r w:rsidRPr="00E11939">
              <w:t>ДАР, УЛ. КРАСНАЯ, Д. 35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>350000, КРАСНОДАРСКИЙ КРАЙ</w:t>
            </w:r>
            <w:proofErr w:type="gramStart"/>
            <w:r w:rsidRPr="00E11939">
              <w:t xml:space="preserve"> ,</w:t>
            </w:r>
            <w:proofErr w:type="gramEnd"/>
            <w:r w:rsidRPr="00E11939">
              <w:t xml:space="preserve"> Г. КРАСН</w:t>
            </w:r>
            <w:r w:rsidRPr="00E11939">
              <w:t>О</w:t>
            </w:r>
            <w:r w:rsidRPr="00E11939">
              <w:t>ДАР, УЛ. КРАСНАЯ, Д. 35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>Бойко Наталья Владимировна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n.boiko@dgz.krasnodar.ru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8-861-2115452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lastRenderedPageBreak/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 xml:space="preserve">ния Анатольевна. Внимание! </w:t>
            </w:r>
            <w:proofErr w:type="gramStart"/>
            <w:r w:rsidRPr="00E11939">
              <w:t>За нарушение требов</w:t>
            </w:r>
            <w:r w:rsidRPr="00E11939">
              <w:t>а</w:t>
            </w:r>
            <w:r w:rsidRPr="00E11939">
              <w:t>ний антимонопольного законодательства Российской Федерации о запрете участия в ограничивающих ко</w:t>
            </w:r>
            <w:r w:rsidRPr="00E11939">
              <w:t>н</w:t>
            </w:r>
            <w:r w:rsidRPr="00E11939">
              <w:t>куренцию соглашениях, осуществления ограничив</w:t>
            </w:r>
            <w:r w:rsidRPr="00E11939">
              <w:t>а</w:t>
            </w:r>
            <w:r w:rsidRPr="00E11939">
              <w:t>ющих конкуренцию согласованных действий пред</w:t>
            </w:r>
            <w:r w:rsidRPr="00E11939">
              <w:t>у</w:t>
            </w:r>
            <w:r w:rsidRPr="00E11939">
              <w:t>смотрена ответственность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31.10.2024 12:00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02.11.2024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25 946 997.50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243235203800023520100100220024221414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25 946 997.50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28.12.2024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E07487" w:rsidRDefault="00B02D42" w:rsidP="009B41EA">
            <w:r w:rsidRPr="00E07487">
              <w:t>03651101</w:t>
            </w:r>
            <w:r w:rsidR="007F6DF4" w:rsidRPr="00E07487">
              <w:t>:Российская Федерация/Муниципальные о</w:t>
            </w:r>
            <w:r w:rsidR="007F6DF4" w:rsidRPr="00E07487">
              <w:t>б</w:t>
            </w:r>
            <w:r w:rsidR="007F6DF4" w:rsidRPr="00E07487">
              <w:t>разования Краснодарского края/Муниципальные ра</w:t>
            </w:r>
            <w:r w:rsidR="007F6DF4" w:rsidRPr="00E07487">
              <w:t>й</w:t>
            </w:r>
            <w:r w:rsidR="007F6DF4" w:rsidRPr="00E07487">
              <w:t>оны Краснодарского края/Темрюкский муниципал</w:t>
            </w:r>
            <w:r w:rsidR="007F6DF4" w:rsidRPr="00E07487">
              <w:t>ь</w:t>
            </w:r>
            <w:r w:rsidR="007F6DF4" w:rsidRPr="00E07487">
              <w:t>ный район/Городские поселения Темрюкского мун</w:t>
            </w:r>
            <w:r w:rsidR="007F6DF4" w:rsidRPr="00E07487">
              <w:t>и</w:t>
            </w:r>
            <w:r w:rsidR="007F6DF4" w:rsidRPr="00E07487">
              <w:t>ципального района/</w:t>
            </w:r>
            <w:proofErr w:type="gramStart"/>
            <w:r w:rsidR="007F6DF4" w:rsidRPr="00E07487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2"/>
        <w:gridCol w:w="1785"/>
        <w:gridCol w:w="1785"/>
        <w:gridCol w:w="1785"/>
        <w:gridCol w:w="2782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FD1FB4" w:rsidP="00001F63">
            <w:pPr>
              <w:rPr>
                <w:lang w:val="en-US"/>
              </w:rPr>
            </w:pPr>
            <w:r w:rsidRPr="002D63E8">
              <w:t>25 946 997,50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25 946 997,50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8"/>
        <w:gridCol w:w="1581"/>
        <w:gridCol w:w="1769"/>
        <w:gridCol w:w="1770"/>
        <w:gridCol w:w="1821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992050269101S0310414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25 946 997,50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25 946 997,50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0"/>
        <w:gridCol w:w="5989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</w:t>
            </w:r>
            <w:r w:rsidRPr="000E72C0">
              <w:t>л</w:t>
            </w:r>
            <w:r w:rsidRPr="000E72C0">
              <w:t>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Выполнение работ осуществляется Подрядчиком по а</w:t>
            </w:r>
            <w:r w:rsidRPr="000E72C0">
              <w:t>д</w:t>
            </w:r>
            <w:r w:rsidRPr="000E72C0">
              <w:t xml:space="preserve">ресу: </w:t>
            </w:r>
            <w:proofErr w:type="gramStart"/>
            <w:r w:rsidRPr="000E72C0">
              <w:t>РФ, Краснодарский край, Темрюкский район, Т</w:t>
            </w:r>
            <w:r w:rsidRPr="000E72C0">
              <w:t>е</w:t>
            </w:r>
            <w:r w:rsidRPr="000E72C0">
              <w:t xml:space="preserve">мрюкское городское поселение Темрюкского района, ул. </w:t>
            </w:r>
            <w:proofErr w:type="spellStart"/>
            <w:r w:rsidRPr="000E72C0">
              <w:t>Бувина</w:t>
            </w:r>
            <w:proofErr w:type="spellEnd"/>
            <w:r w:rsidRPr="000E72C0">
              <w:t xml:space="preserve"> от ул. Муравьева до ул. Даргомыжского, ул. Даргомыжского от ул. </w:t>
            </w:r>
            <w:proofErr w:type="spellStart"/>
            <w:r w:rsidRPr="000E72C0">
              <w:t>Бувина</w:t>
            </w:r>
            <w:proofErr w:type="spellEnd"/>
            <w:r w:rsidRPr="000E72C0">
              <w:t xml:space="preserve"> до ул. </w:t>
            </w:r>
            <w:proofErr w:type="spellStart"/>
            <w:r w:rsidRPr="000E72C0">
              <w:t>Анапской</w:t>
            </w:r>
            <w:proofErr w:type="spellEnd"/>
            <w:r w:rsidRPr="000E72C0">
              <w:t>.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</w:t>
            </w:r>
            <w:r w:rsidRPr="00D202E3">
              <w:rPr>
                <w:bCs/>
              </w:rPr>
              <w:t>с</w:t>
            </w:r>
            <w:r w:rsidRPr="00D202E3">
              <w:rPr>
                <w:bCs/>
              </w:rPr>
              <w:t>полнения контракта в соотве</w:t>
            </w:r>
            <w:r w:rsidRPr="00D202E3">
              <w:rPr>
                <w:bCs/>
              </w:rPr>
              <w:t>т</w:t>
            </w:r>
            <w:r w:rsidRPr="00D202E3">
              <w:rPr>
                <w:bCs/>
              </w:rPr>
              <w:t>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>
          <w:tcPr>
            <w:tcW w:w="367" w:type="pct"/>
            <w:vAlign w:val="center"/>
          </w:tcPr>
          <w:p w:rsidR="007945ED" w:rsidRPr="00E07487" w:rsidRDefault="007945ED" w:rsidP="000F3282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Выполнение работ по стро</w:t>
            </w:r>
            <w:r w:rsidRPr="00FB7A8B">
              <w:rPr>
                <w:sz w:val="20"/>
                <w:szCs w:val="20"/>
              </w:rPr>
              <w:t>и</w:t>
            </w:r>
            <w:r w:rsidRPr="00FB7A8B">
              <w:rPr>
                <w:sz w:val="20"/>
                <w:szCs w:val="20"/>
              </w:rPr>
              <w:t>тельству объектов водосна</w:t>
            </w:r>
            <w:r w:rsidRPr="00FB7A8B">
              <w:rPr>
                <w:sz w:val="20"/>
                <w:szCs w:val="20"/>
              </w:rPr>
              <w:t>б</w:t>
            </w:r>
            <w:r w:rsidRPr="00FB7A8B">
              <w:rPr>
                <w:sz w:val="20"/>
                <w:szCs w:val="20"/>
              </w:rPr>
              <w:t>жения и канализации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8885407290</w:t>
            </w:r>
          </w:p>
        </w:tc>
        <w:tc>
          <w:tcPr>
            <w:tcW w:w="367" w:type="pct"/>
            <w:vAlign w:val="center"/>
          </w:tcPr>
          <w:p w:rsidR="007945ED" w:rsidRPr="00A82CD1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42.21.21.000-00000002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Работа</w:t>
            </w: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25946997.50</w:t>
            </w:r>
          </w:p>
        </w:tc>
        <w:tc>
          <w:tcPr>
            <w:tcW w:w="5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25946997.50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25 946 997,50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Pr="003A34D1" w:rsidRDefault="004D172A" w:rsidP="009B41EA">
            <w:r w:rsidRPr="00306DFF">
              <w:t xml:space="preserve">Не </w:t>
            </w:r>
            <w:proofErr w:type="gramStart"/>
            <w:r w:rsidRPr="003A34D1">
              <w:t>установлены</w:t>
            </w:r>
            <w:proofErr w:type="gramEnd"/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1.Требование к участникам закупок в соответствии с п. 1 ч. 1 статьи 31 Федерального закона № 44-ФЗ</w:t>
            </w:r>
          </w:p>
          <w:p w:rsidR="007F3B33" w:rsidRDefault="007F3B33" w:rsidP="009B41EA">
            <w:r w:rsidRPr="00E959B4">
              <w:t>Установлено. Участник закупки должен быть действу</w:t>
            </w:r>
            <w:r w:rsidRPr="00E959B4">
              <w:t>ю</w:t>
            </w:r>
            <w:r w:rsidRPr="00E959B4">
              <w:t>щим членом саморегулируемой организации в области строительства, реконструкции, капитального ремонта, сноса объектов капитального строительства, имеющей компенсационный фонд возмещения вреда и компенс</w:t>
            </w:r>
            <w:r w:rsidRPr="00E959B4">
              <w:t>а</w:t>
            </w:r>
            <w:r w:rsidRPr="00E959B4">
              <w:t>ционный фонд обеспечения договорных обязательств, сформированные в соответствии со статьями 55.4 и 55.16 Градостроительного Кодекса РФ. Уровень ответственн</w:t>
            </w:r>
            <w:r w:rsidRPr="00E959B4">
              <w:t>о</w:t>
            </w:r>
            <w:r w:rsidRPr="00E959B4">
              <w:t>сти члена саморегулируемой организации в области строительства, реконструкции, капитального ремонта, сноса объектов капитального строительства по обяз</w:t>
            </w:r>
            <w:r w:rsidRPr="00E959B4">
              <w:t>а</w:t>
            </w:r>
            <w:r w:rsidRPr="00E959B4">
              <w:t>тельствам, возникшим вследствие причинения вреда, в случаях, предусмотренных ст. 60 Градостроительного Кодекса РФ, должен соответствовать ст. 55.16 Град</w:t>
            </w:r>
            <w:r w:rsidRPr="00E959B4">
              <w:t>о</w:t>
            </w:r>
            <w:r w:rsidRPr="00E959B4">
              <w:t>строительного Кодекса РФ. Минимальный размер взноса в компенсационный фонд возмещения вреда должен быть сформирован в соответствии с требованиями части 12 статьи 55.16 Градостроительного Кодекса РФ. Мин</w:t>
            </w:r>
            <w:r w:rsidRPr="00E959B4">
              <w:t>и</w:t>
            </w:r>
            <w:r w:rsidRPr="00E959B4">
              <w:t>мальный размер взноса в компенсационный фонд обесп</w:t>
            </w:r>
            <w:r w:rsidRPr="00E959B4">
              <w:t>е</w:t>
            </w:r>
            <w:r w:rsidRPr="00E959B4">
              <w:t>чения договорных обязательств должен быть сформир</w:t>
            </w:r>
            <w:r w:rsidRPr="00E959B4">
              <w:t>о</w:t>
            </w:r>
            <w:r w:rsidRPr="00E959B4">
              <w:t>ван в соответствии с требованиями части 13 статьи 55.16 Градостроительного Кодекса РФ. Требования не распр</w:t>
            </w:r>
            <w:r w:rsidRPr="00E959B4">
              <w:t>о</w:t>
            </w:r>
            <w:r w:rsidRPr="00E959B4">
              <w:t>страняются на предложения цены контракта 10 млн. ру</w:t>
            </w:r>
            <w:r w:rsidRPr="00E959B4">
              <w:t>б</w:t>
            </w:r>
            <w:r w:rsidRPr="00E959B4">
              <w:t>лей и менее в соответствии с ч. 2.1 ст. 52 Градостро</w:t>
            </w:r>
            <w:r w:rsidRPr="00E959B4">
              <w:t>и</w:t>
            </w:r>
            <w:r w:rsidRPr="00E959B4">
              <w:t>тельного Кодекса Российской Федерации, а также на лиц, указанных в ч. 2.2 ст. 52 Градостроительного Кодекса Российской Федерации. Основание: ч. 2 ст. 52 Град</w:t>
            </w:r>
            <w:r w:rsidRPr="00E959B4">
              <w:t>о</w:t>
            </w:r>
            <w:r w:rsidRPr="00E959B4">
              <w:t>строительного кодекса РФ. В соответствии с положени</w:t>
            </w:r>
            <w:r w:rsidRPr="00E959B4">
              <w:t>я</w:t>
            </w:r>
            <w:r w:rsidRPr="00E959B4">
              <w:t>ми ст. 55.17 Градостроительного кодекса Российской Ф</w:t>
            </w:r>
            <w:r w:rsidRPr="00E959B4">
              <w:t>е</w:t>
            </w:r>
            <w:r w:rsidRPr="00E959B4">
              <w:t>дерации от 29.12.2004 №190-ФЗ, ч. 2 ст. 7.1 Федеральн</w:t>
            </w:r>
            <w:r w:rsidRPr="00E959B4">
              <w:t>о</w:t>
            </w:r>
            <w:r w:rsidRPr="00E959B4">
              <w:t>го закона от 01.12.2007 №315-ФЗ «О саморегулируемых организациях» наличие сведений в едином реестре свед</w:t>
            </w:r>
            <w:r w:rsidRPr="00E959B4">
              <w:t>е</w:t>
            </w:r>
            <w:r w:rsidRPr="00E959B4">
              <w:t>ний о членах саморегулируемых организаций и их обяз</w:t>
            </w:r>
            <w:r w:rsidRPr="00E959B4">
              <w:t>а</w:t>
            </w:r>
            <w:r w:rsidRPr="00E959B4">
              <w:t>тельствах является подтверждением членства в соотве</w:t>
            </w:r>
            <w:r w:rsidRPr="00E959B4">
              <w:t>т</w:t>
            </w:r>
            <w:r w:rsidRPr="00E959B4">
              <w:t>ствующей саморегулируемой организации. Требование к подтверждающему документу не установлено.</w:t>
            </w:r>
          </w:p>
          <w:p w:rsidR="007F3B33" w:rsidRDefault="007F3B33" w:rsidP="009B41EA">
            <w:r w:rsidRPr="00E959B4">
              <w:t>2.Требования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3.Требования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4.Требование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</w:t>
            </w:r>
            <w:r w:rsidRPr="00E959B4">
              <w:t>а</w:t>
            </w:r>
            <w:r w:rsidRPr="00E959B4">
              <w:t>низацией, о привлечении к исполнению контракта су</w:t>
            </w:r>
            <w:r w:rsidRPr="00E959B4">
              <w:t>б</w:t>
            </w:r>
            <w:r w:rsidRPr="00E959B4">
              <w:t>подрядчиков, соисполнителей из числа субъектов малого предпринимательства, социально ориентированных н</w:t>
            </w:r>
            <w:r w:rsidRPr="00E959B4">
              <w:t>е</w:t>
            </w:r>
            <w:r w:rsidRPr="00E959B4">
              <w:t>коммерческих организаций в соответствии с ч. 5 статьи 30 Федерального закона № 44-ФЗ</w:t>
            </w:r>
          </w:p>
          <w:p w:rsidR="009D3B61" w:rsidRDefault="009D3B61" w:rsidP="009B41EA">
            <w:r w:rsidRPr="00BE644C">
              <w:t>Объем</w:t>
            </w:r>
            <w:r w:rsidR="00053E2F">
              <w:t xml:space="preserve"> привлечения:</w:t>
            </w:r>
            <w:r w:rsidRPr="00406A35">
              <w:t xml:space="preserve"> </w:t>
            </w:r>
            <w:r w:rsidRPr="00F8422B">
              <w:t>25.00</w:t>
            </w:r>
          </w:p>
          <w:p w:rsidR="007F3B33" w:rsidRDefault="007F3B33" w:rsidP="009B41EA">
            <w:r w:rsidRPr="00E959B4">
              <w:lastRenderedPageBreak/>
              <w:t>Установлено</w:t>
            </w:r>
          </w:p>
          <w:p w:rsidR="007F3B33" w:rsidRDefault="007F3B33" w:rsidP="009B41EA">
            <w:r w:rsidRPr="00E959B4">
              <w:t>5.Единые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6 Требования в соответствии с позицией 8 раздела II пр</w:t>
            </w:r>
            <w:r w:rsidRPr="00504310">
              <w:t>и</w:t>
            </w:r>
            <w:r w:rsidRPr="00504310"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BD6F77" w:rsidRDefault="00BD6F77" w:rsidP="009B41EA">
            <w:r w:rsidRPr="00504310">
              <w:t>Наличие у участника закупки одного из следующих в</w:t>
            </w:r>
            <w:r w:rsidRPr="00504310">
              <w:t>и</w:t>
            </w:r>
            <w:r w:rsidRPr="00504310">
              <w:t>дов опыта выполнения работ: 1)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лине</w:t>
            </w:r>
            <w:r w:rsidRPr="00504310">
              <w:t>й</w:t>
            </w:r>
            <w:r w:rsidRPr="00504310">
              <w:t>ного объекта, за исключением автомобильной дороги; 2) опыт выполнения участником закупки, являющимся з</w:t>
            </w:r>
            <w:r w:rsidRPr="00504310">
              <w:t>а</w:t>
            </w:r>
            <w:r w:rsidRPr="00504310">
              <w:t>стройщиком, работ по строительству, реконструкции л</w:t>
            </w:r>
            <w:r w:rsidRPr="00504310">
              <w:t>и</w:t>
            </w:r>
            <w:r w:rsidRPr="00504310">
              <w:t>нейного объекта, за исключением автомобильной дороги. Цена выполненных работ по договору, предусмотренн</w:t>
            </w:r>
            <w:r w:rsidRPr="00504310">
              <w:t>о</w:t>
            </w:r>
            <w:r w:rsidRPr="00504310">
              <w:t>му пунктом 1 настоящей графы настоящей позиции, цена выполненных работ, предусмотренных пунктом 2 наст</w:t>
            </w:r>
            <w:r w:rsidRPr="00504310">
              <w:t>о</w:t>
            </w:r>
            <w:r w:rsidRPr="00504310">
              <w:t>ящей графы настоящей позиции, должна составлять: не менее 50 процентов начальной (максимальной) цены ко</w:t>
            </w:r>
            <w:r w:rsidRPr="00504310">
              <w:t>н</w:t>
            </w:r>
            <w:r w:rsidRPr="00504310">
              <w:t>тракта, заключаемого по результатам определения п</w:t>
            </w:r>
            <w:r w:rsidRPr="00504310">
              <w:t>о</w:t>
            </w:r>
            <w:r w:rsidRPr="00504310">
              <w:t xml:space="preserve">ставщика (подрядчика, исполнителя), если начальная (максимальная) цена контракта не превышает 100 млн. рублей; </w:t>
            </w:r>
            <w:proofErr w:type="gramStart"/>
            <w:r w:rsidRPr="00504310">
              <w:t>не менее 40 процентов начальной (максимал</w:t>
            </w:r>
            <w:r w:rsidRPr="00504310">
              <w:t>ь</w:t>
            </w:r>
            <w:r w:rsidRPr="00504310">
              <w:t>ной) цены контракта, заключаемого по результатам опр</w:t>
            </w:r>
            <w:r w:rsidRPr="00504310">
              <w:t>е</w:t>
            </w:r>
            <w:r w:rsidRPr="00504310">
              <w:t>деления поставщика (подрядчика, исполнителя), если начальная (максимальная) цена контракта составляет или превышает 100 млн. рублей, но не превышает 500 млн. рублей; не менее 30 процентов начальной (максимал</w:t>
            </w:r>
            <w:r w:rsidRPr="00504310">
              <w:t>ь</w:t>
            </w:r>
            <w:r w:rsidRPr="00504310">
              <w:t>ной) цены контракта, заключаемого по результатам опр</w:t>
            </w:r>
            <w:r w:rsidRPr="00504310">
              <w:t>е</w:t>
            </w:r>
            <w:r w:rsidRPr="00504310">
              <w:t>деления поставщика (подрядчика, исполнителя), если начальная (максимальная) цена контракта составляет или превышает 500 млн. рублей.</w:t>
            </w:r>
            <w:proofErr w:type="gramEnd"/>
            <w:r w:rsidRPr="00504310">
              <w:t xml:space="preserve"> </w:t>
            </w:r>
            <w:proofErr w:type="gramStart"/>
            <w:r w:rsidRPr="00504310">
              <w:t>Информация и документы, подтверждающие соответствие участников закупки д</w:t>
            </w:r>
            <w:r w:rsidRPr="00504310">
              <w:t>о</w:t>
            </w:r>
            <w:r w:rsidRPr="00504310">
              <w:t>полнительным требованиям: в случае наличия опыта, предусмотренного пунктом 1 графы "Дополнительные требования к участникам закупки" настоящей позиции: 1) исполненный договор; 2) акт приемки объекта капитал</w:t>
            </w:r>
            <w:r w:rsidRPr="00504310">
              <w:t>ь</w:t>
            </w:r>
            <w:r w:rsidRPr="00504310">
              <w:t>ного строительства, а также акт выполненных работ, по</w:t>
            </w:r>
            <w:r w:rsidRPr="00504310">
              <w:t>д</w:t>
            </w:r>
            <w:r w:rsidRPr="00504310">
              <w:t>тверждающий цену выполненных работ, если акт прие</w:t>
            </w:r>
            <w:r w:rsidRPr="00504310">
              <w:t>м</w:t>
            </w:r>
            <w:r w:rsidRPr="00504310">
              <w:t>ки объекта капитального строительства не содержит цену выполненных работ;</w:t>
            </w:r>
            <w:proofErr w:type="gramEnd"/>
            <w:r w:rsidRPr="00504310">
              <w:t xml:space="preserve"> </w:t>
            </w:r>
            <w:proofErr w:type="gramStart"/>
            <w:r w:rsidRPr="00504310">
              <w:t>3) разрешение на ввод объекта кап</w:t>
            </w:r>
            <w:r w:rsidRPr="00504310">
              <w:t>и</w:t>
            </w:r>
            <w:r w:rsidRPr="00504310">
              <w:t>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</w:t>
            </w:r>
            <w:r w:rsidRPr="00504310">
              <w:t>о</w:t>
            </w:r>
            <w:r w:rsidRPr="00504310">
              <w:t>строительной деятельности выдачи разрешения на ввод объекта капитального строительства в эксплуатацию и при этом договор, предусмотренный абзацем вторым настоящей графы, предусматривает выполнение работ, не требующих в соответствии с указанным законодател</w:t>
            </w:r>
            <w:r w:rsidRPr="00504310">
              <w:t>ь</w:t>
            </w:r>
            <w:r w:rsidRPr="00504310">
              <w:t>ством выдачи такого разрешения) или решение о</w:t>
            </w:r>
            <w:proofErr w:type="gramEnd"/>
            <w:r w:rsidRPr="00504310">
              <w:t xml:space="preserve"> техн</w:t>
            </w:r>
            <w:r w:rsidRPr="00504310">
              <w:t>и</w:t>
            </w:r>
            <w:r w:rsidRPr="00504310">
              <w:t xml:space="preserve">ческой готовности линейного объекта инфраструктуры к временной эксплуатации. В случае наличия опыта, </w:t>
            </w:r>
            <w:r w:rsidRPr="00504310">
              <w:lastRenderedPageBreak/>
              <w:t>предусмотренного пунктом 2 графы "Дополнительные требования к участникам закупки" настоящей позиции: 1) раздел "Смета на строительство, реконструкцию, кап</w:t>
            </w:r>
            <w:r w:rsidRPr="00504310">
              <w:t>и</w:t>
            </w:r>
            <w:r w:rsidRPr="00504310">
              <w:t>тальный ремонт, снос объекта капитального строител</w:t>
            </w:r>
            <w:r w:rsidRPr="00504310">
              <w:t>ь</w:t>
            </w:r>
            <w:r w:rsidRPr="00504310">
              <w:t>ства" проектной документации; 2)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259 469.98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</w:t>
            </w:r>
            <w:proofErr w:type="spellStart"/>
            <w:r w:rsidRPr="00953253">
              <w:t>ЕИС</w:t>
            </w:r>
            <w:proofErr w:type="gramStart"/>
            <w:r w:rsidRPr="00953253">
              <w:t>.С</w:t>
            </w:r>
            <w:proofErr w:type="gramEnd"/>
            <w:r w:rsidRPr="00953253">
              <w:t>огласно</w:t>
            </w:r>
            <w:proofErr w:type="spellEnd"/>
            <w:r w:rsidRPr="00953253">
              <w:t xml:space="preserve"> ПП РФ от 10.04.2023 № 579 участник з</w:t>
            </w:r>
            <w:r w:rsidRPr="00953253">
              <w:t>а</w:t>
            </w:r>
            <w:r w:rsidRPr="00953253">
              <w:t>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E07487">
              <w:t>ЮЖНОЕ</w:t>
            </w:r>
            <w:proofErr w:type="gramEnd"/>
            <w:r w:rsidRPr="00E07487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986E90">
              <w:t>1 297 349.88</w:t>
            </w:r>
            <w:r w:rsidRPr="00C90FFD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 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проектом контракта, являющимся эле</w:t>
            </w:r>
            <w:r w:rsidRPr="00DD5754">
              <w:t>к</w:t>
            </w:r>
            <w:r w:rsidRPr="00DD5754">
              <w:t>тронным документом к настоящему извещению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проектом контракта, являющимся эле</w:t>
            </w:r>
            <w:r w:rsidRPr="00DD5754">
              <w:t>к</w:t>
            </w:r>
            <w:r w:rsidRPr="00DD5754">
              <w:t xml:space="preserve">тронным документом к настоящему извещению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проектом контракта, являющимся эле</w:t>
            </w:r>
            <w:r w:rsidRPr="00DD5754">
              <w:rPr>
                <w:bCs/>
              </w:rPr>
              <w:t>к</w:t>
            </w:r>
            <w:r w:rsidRPr="00DD5754">
              <w:rPr>
                <w:bCs/>
              </w:rPr>
              <w:t>тронным документом к настоящему извещению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259 469.98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«Проект ко</w:t>
            </w:r>
            <w:r w:rsidRPr="00346824">
              <w:t>н</w:t>
            </w:r>
            <w:r w:rsidRPr="00346824">
              <w:t>тракта»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213144" w:rsidRPr="005D7570" w:rsidRDefault="00213144" w:rsidP="00213144">
            <w:r>
              <w:rPr>
                <w:b/>
              </w:rPr>
              <w:t>Файлы проектной документации</w:t>
            </w:r>
            <w:r w:rsidR="005D7570" w:rsidRPr="005D7570">
              <w:rPr>
                <w:b/>
              </w:rPr>
              <w:t xml:space="preserve"> </w:t>
            </w:r>
          </w:p>
          <w:p w:rsidR="00213144" w:rsidRDefault="00213144" w:rsidP="00213144">
            <w:r w:rsidRPr="00881CCA">
              <w:t xml:space="preserve">1. </w:t>
            </w:r>
            <w:r w:rsidRPr="00A510DC">
              <w:t>Проектная документация часть 3.rar;</w:t>
            </w:r>
          </w:p>
          <w:p w:rsidR="00213144" w:rsidRDefault="00213144" w:rsidP="00213144">
            <w:r w:rsidRPr="00881CCA">
              <w:t xml:space="preserve">2. </w:t>
            </w:r>
            <w:r w:rsidRPr="00A510DC">
              <w:t>Проектная документация часть 2.2..rar;</w:t>
            </w:r>
          </w:p>
          <w:p w:rsidR="00213144" w:rsidRDefault="00213144" w:rsidP="00213144">
            <w:r w:rsidRPr="00881CCA">
              <w:t xml:space="preserve">3. </w:t>
            </w:r>
            <w:r w:rsidRPr="00A510DC">
              <w:t>Проектная документация часть 2.1..rar;</w:t>
            </w:r>
          </w:p>
          <w:p w:rsidR="00213144" w:rsidRDefault="00213144" w:rsidP="00213144">
            <w:r w:rsidRPr="00881CCA">
              <w:t xml:space="preserve">4. </w:t>
            </w:r>
            <w:r w:rsidRPr="00A510DC">
              <w:t>Проектная документация часть 1.2..rar;</w:t>
            </w:r>
          </w:p>
          <w:p w:rsidR="00213144" w:rsidRDefault="00213144" w:rsidP="00213144">
            <w:r w:rsidRPr="00881CCA">
              <w:t xml:space="preserve">5. </w:t>
            </w:r>
            <w:r w:rsidRPr="00A510DC">
              <w:t>Проектная документация часть 1.1..rar;</w:t>
            </w:r>
          </w:p>
        </w:tc>
      </w:tr>
    </w:tbl>
    <w:p w:rsidR="00DD4854" w:rsidRPr="00D7050F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sectPr w:rsidR="00DD4854" w:rsidRPr="00D7050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672E3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87A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487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558AF-E3A3-4BE9-A67C-301EA98F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10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2024-10-17T09:10:00Z</dcterms:created>
  <dcterms:modified xsi:type="dcterms:W3CDTF">2024-10-24T13:49:00Z</dcterms:modified>
</cp:coreProperties>
</file>